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C0" w:rsidRDefault="00000CC0">
      <w:pPr>
        <w:sectPr w:rsidR="00000CC0" w:rsidSect="008329C3">
          <w:pgSz w:w="16838" w:h="11906" w:orient="landscape"/>
          <w:pgMar w:top="720" w:right="720" w:bottom="720" w:left="720" w:header="708" w:footer="708" w:gutter="0"/>
          <w:pgNumType w:start="1"/>
          <w:cols w:space="708"/>
          <w:titlePg/>
          <w:docGrid w:linePitch="360"/>
        </w:sect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80864687_x_a3f5ebd3.jpg" style="position:absolute;margin-left:-36.25pt;margin-top:-48.3pt;width:843.2pt;height:607.6pt;z-index:-251671552;visibility:visible">
            <v:imagedata r:id="rId6" o:title=""/>
          </v:shape>
        </w:pict>
      </w:r>
      <w:r>
        <w:rPr>
          <w:noProof/>
          <w:lang w:eastAsia="ru-RU"/>
        </w:rPr>
        <w:pict>
          <v:group id="_x0000_s1027" style="position:absolute;margin-left:456.75pt;margin-top:161.1pt;width:231.2pt;height:206.75pt;z-index:251645952" coordorigin="9855,4199" coordsize="4624,4135">
            <v:shapetype id="_x0000_t147" coordsize="21600,21600" o:spt="147" adj="11796480" path="al10800,10800,10800,10800@2@14m,10800r21600,al10800,10800,10800,10800@1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0;@19,@20;@21,@20;10800,10800;0,10800;21600,10800;10800,21600;@19,@23;@21,@23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8" type="#_x0000_t147" style="position:absolute;left:10222;top:4199;width:3831;height:4135" fillcolor="#369" stroked="f">
              <v:shadow color="#b2b2b2" opacity="52429f" offset="3pt"/>
              <v:textpath style="font-family:&quot;Times New Roman&quot;" fitshape="t" trim="t" string="Сказочное&#10;&#10;&#10;&#10;&#10;&#10;&#10;&#10;&#10;представление&#10;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9855;top:4758;width:4624;height:2018" fillcolor="#369" stroked="f">
              <v:shadow color="#b2b2b2" opacity="52429f" offset="3pt"/>
              <v:textpath style="font-family:&quot;Times New Roman&quot;;v-text-kern:t" trim="t" fitpath="t" string="&quot;Новогодняя&#10;свадьба&quot;"/>
            </v:shape>
          </v:group>
        </w:pict>
      </w:r>
    </w:p>
    <w:p w:rsidR="00000CC0" w:rsidRDefault="00000CC0">
      <w:r>
        <w:rPr>
          <w:noProof/>
          <w:lang w:eastAsia="ru-RU"/>
        </w:rPr>
        <w:pict>
          <v:group id="_x0000_s1030" style="position:absolute;margin-left:29.1pt;margin-top:-197pt;width:275.75pt;height:388.7pt;z-index:251648000" coordorigin="1302,-3220" coordsize="5515,7774">
            <v:shape id="_x0000_s1031" type="#_x0000_t136" style="position:absolute;left:1302;top:1628;width:3846;height:2926" o:regroupid="1" fillcolor="#369" stroked="f">
              <v:shadow color="#b2b2b2" opacity="52429f" offset="3pt"/>
              <v:textpath style="font-family:&quot;Times New Roman&quot;;v-text-kern:t" trim="t" fitpath="t" string="У нас все серьезно!&#10;Если это свадьба,&#10;то всем гостям&#10;вручались вот такие&#10;приглашения&#10;"/>
            </v:shape>
            <v:shape id="_x0000_s1032" type="#_x0000_t136" style="position:absolute;left:2193;top:-3220;width:4624;height:2018" o:regroupid="1" fillcolor="#369" stroked="f">
              <v:shadow color="#b2b2b2" opacity="52429f" offset="3pt"/>
              <v:textpath style="font-family:&quot;Times New Roman&quot;;v-text-kern:t" trim="t" fitpath="t" string="&quot;Новогодняя&#10;свадьба&quot;"/>
            </v:shape>
          </v:group>
        </w:pict>
      </w:r>
      <w:r>
        <w:rPr>
          <w:noProof/>
          <w:lang w:eastAsia="ru-RU"/>
        </w:rPr>
        <w:pict>
          <v:shape id="Рисунок 6" o:spid="_x0000_s1033" type="#_x0000_t75" alt="IMG.jpg" style="position:absolute;margin-left:232.4pt;margin-top:-28.7pt;width:544.6pt;height:277.45pt;z-index:251646976;visibility:visible">
            <v:imagedata r:id="rId7" o:title=""/>
            <w10:wrap type="topAndBottom"/>
          </v:shape>
        </w:pict>
      </w:r>
      <w:r w:rsidRPr="00A93EA4">
        <w:rPr>
          <w:noProof/>
          <w:lang w:eastAsia="ru-RU"/>
        </w:rPr>
        <w:pict>
          <v:shape id="Рисунок 5" o:spid="_x0000_i1025" type="#_x0000_t75" alt="IMG1.jpg" style="width:760.5pt;height:253.5pt;visibility:visible">
            <v:imagedata r:id="rId8" o:title=""/>
          </v:shape>
        </w:pict>
      </w:r>
    </w:p>
    <w:p w:rsidR="00000CC0" w:rsidRDefault="00000CC0">
      <w:pPr>
        <w:sectPr w:rsidR="00000CC0" w:rsidSect="008329C3">
          <w:footerReference w:type="default" r:id="rId9"/>
          <w:pgSz w:w="16838" w:h="11906" w:orient="landscape"/>
          <w:pgMar w:top="720" w:right="720" w:bottom="720" w:left="720" w:header="340" w:footer="340" w:gutter="0"/>
          <w:cols w:space="708"/>
          <w:docGrid w:linePitch="360"/>
        </w:sectPr>
      </w:pPr>
    </w:p>
    <w:p w:rsidR="00000CC0" w:rsidRPr="005600E6" w:rsidRDefault="00000CC0" w:rsidP="00C836BC">
      <w:pPr>
        <w:spacing w:before="120"/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pict>
          <v:shape id="_x0000_s1034" type="#_x0000_t136" style="position:absolute;left:0;text-align:left;margin-left:148.8pt;margin-top:-7.65pt;width:254.55pt;height:41.55pt;z-index:-251645952" fillcolor="#369" stroked="f">
            <v:shadow on="t" color="#b2b2b2" opacity="52429f" offset="3pt"/>
            <v:textpath style="font-family:&quot;Times New Roman&quot;;v-text-kern:t" trim="t" fitpath="t" string="Сценарий"/>
            <w10:wrap type="topAndBottom"/>
          </v:shape>
        </w:pict>
      </w:r>
      <w:r w:rsidRPr="005600E6">
        <w:rPr>
          <w:b/>
          <w:color w:val="FF0000"/>
          <w:sz w:val="28"/>
          <w:szCs w:val="28"/>
        </w:rPr>
        <w:t>НОВОГОДНЯЯ СВАДЬБА</w:t>
      </w:r>
    </w:p>
    <w:p w:rsidR="00000CC0" w:rsidRDefault="00000CC0" w:rsidP="00C836BC">
      <w:pPr>
        <w:spacing w:before="480"/>
        <w:jc w:val="center"/>
        <w:rPr>
          <w:b/>
          <w:sz w:val="28"/>
          <w:szCs w:val="28"/>
        </w:rPr>
      </w:pPr>
      <w:r w:rsidRPr="006F7907">
        <w:rPr>
          <w:b/>
          <w:sz w:val="28"/>
          <w:szCs w:val="28"/>
        </w:rPr>
        <w:t>(для старших школьников)</w:t>
      </w:r>
    </w:p>
    <w:p w:rsidR="00000CC0" w:rsidRPr="0003788B" w:rsidRDefault="00000CC0" w:rsidP="00C836BC">
      <w:pPr>
        <w:spacing w:before="480"/>
        <w:jc w:val="center"/>
        <w:rPr>
          <w:rFonts w:ascii="Times New Roman" w:hAnsi="Times New Roman"/>
          <w:b/>
          <w:sz w:val="28"/>
          <w:szCs w:val="28"/>
        </w:rPr>
      </w:pPr>
      <w:r w:rsidRPr="0003788B">
        <w:rPr>
          <w:rFonts w:ascii="Times New Roman" w:hAnsi="Times New Roman"/>
          <w:b/>
          <w:sz w:val="28"/>
          <w:szCs w:val="28"/>
        </w:rPr>
        <w:t>Действующие лица</w:t>
      </w:r>
    </w:p>
    <w:tbl>
      <w:tblPr>
        <w:tblW w:w="0" w:type="auto"/>
        <w:jc w:val="center"/>
        <w:tblLook w:val="00A0"/>
      </w:tblPr>
      <w:tblGrid>
        <w:gridCol w:w="5317"/>
        <w:gridCol w:w="5365"/>
      </w:tblGrid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1-я, 2-я феи.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 xml:space="preserve">2 старших брата из сказки 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Баба-Яга.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Царь, их отец.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Леший.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Минька, слуга Царя.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Кощей.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Мачеха Золушки.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Нептун.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Анна, Марианна - её дочери.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Медуза.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Бабариха.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Русалки (</w:t>
            </w:r>
            <w:r w:rsidRPr="00851424">
              <w:rPr>
                <w:rFonts w:ascii="Times New Roman" w:hAnsi="Times New Roman"/>
                <w:sz w:val="28"/>
                <w:szCs w:val="28"/>
                <w:lang w:val="en-US"/>
              </w:rPr>
              <w:t>1-</w:t>
            </w:r>
            <w:r w:rsidRPr="00851424">
              <w:rPr>
                <w:rFonts w:ascii="Times New Roman" w:hAnsi="Times New Roman"/>
                <w:sz w:val="28"/>
                <w:szCs w:val="28"/>
              </w:rPr>
              <w:t>я</w:t>
            </w:r>
            <w:r w:rsidRPr="0085142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</w:rPr>
              <w:t>и</w:t>
            </w:r>
            <w:r w:rsidRPr="0085142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2-</w:t>
            </w:r>
            <w:r w:rsidRPr="00851424">
              <w:rPr>
                <w:rFonts w:ascii="Times New Roman" w:hAnsi="Times New Roman"/>
                <w:sz w:val="28"/>
                <w:szCs w:val="28"/>
              </w:rPr>
              <w:t>я)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Ткачиха.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Балда.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Повариха.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Мать Балды.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Золотая рыбка.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2 старшие дочери из сказки «Аленький цветочек».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Дед Мороз.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Купец, их отец.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Снегурочка,</w:t>
            </w:r>
          </w:p>
        </w:tc>
      </w:tr>
      <w:tr w:rsidR="00000CC0" w:rsidRPr="00851424" w:rsidTr="00717B62">
        <w:trPr>
          <w:trHeight w:val="567"/>
          <w:jc w:val="center"/>
        </w:trPr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Три богатыря: Илья Муромец, Добрыня Никитич, Алёша Попович.</w:t>
            </w:r>
          </w:p>
        </w:tc>
        <w:tc>
          <w:tcPr>
            <w:tcW w:w="5670" w:type="dxa"/>
            <w:vAlign w:val="center"/>
          </w:tcPr>
          <w:p w:rsidR="00000CC0" w:rsidRPr="00851424" w:rsidRDefault="00000CC0" w:rsidP="00717B62">
            <w:pPr>
              <w:spacing w:after="0"/>
              <w:ind w:left="557"/>
              <w:rPr>
                <w:rFonts w:ascii="Times New Roman" w:hAnsi="Times New Roman"/>
                <w:b/>
                <w:sz w:val="28"/>
                <w:szCs w:val="28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</w:rPr>
              <w:t>Мизгирь.</w:t>
            </w:r>
          </w:p>
        </w:tc>
      </w:tr>
    </w:tbl>
    <w:p w:rsidR="00000CC0" w:rsidRDefault="00000CC0">
      <w:pPr>
        <w:sectPr w:rsidR="00000CC0" w:rsidSect="00C836B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00CC0" w:rsidRPr="006F7907" w:rsidRDefault="00000CC0" w:rsidP="00C836BC">
      <w:pPr>
        <w:spacing w:after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Музыкальное приложение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6486"/>
      </w:tblGrid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Катись, катись, яблочко золотое.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Катись, катись, яблочко наливное.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2-я фея.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Расскажи нам ярко да красочно,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 поживает народ сказочный.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Новый год на нас надвигается,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Кто как встретить его собирается?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Позови к нам, яблочко, героев известных,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Расскажи нам новогоднюю сказку интересную.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Правда ли, что Кощей наконец влюбился?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Ведь три века ему, а он не женился.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Кто же в сердце нашёл место?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Интересно взглянуть на Кощея невесту.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Вроде он с черепахой Тортиллой дружил?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Может, он руку ей предложил?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Вряд ли, небось нашёл помоложе.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Яблочко все нам узнать поможет.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если нам что-нибудь не понравится?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Придется в сказку на помощь отправиться?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Силы волшебные применить,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Подкорректировать все, изменить.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 блюдцу яблочко быстро катается,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в сказку дверца приоткрывается.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2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за зеркало кривое,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довольна я собою.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Что за нос – ну, как картошка!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зубов во рту немножко!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причёска жидковата,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румянца маловато,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Надо зеркало сменить,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Это – вдребезги разбить.</w:t>
            </w:r>
          </w:p>
        </w:tc>
      </w:tr>
      <w:tr w:rsidR="00000CC0" w:rsidRPr="00851424" w:rsidTr="00851424">
        <w:trPr>
          <w:trHeight w:val="454"/>
        </w:trPr>
        <w:tc>
          <w:tcPr>
            <w:tcW w:w="9571" w:type="dxa"/>
            <w:gridSpan w:val="2"/>
            <w:vAlign w:val="center"/>
          </w:tcPr>
          <w:p w:rsidR="00000CC0" w:rsidRPr="00851424" w:rsidRDefault="00000CC0" w:rsidP="008514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3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Леший.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Стой, Ягуся, что спешишь?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Зря на зеркало грешишь!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Ты ж всю жизнь была такой!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Вредной, бледной и кривой.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Ты такое мне сказал?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вот это ты видал? (Грозит ухватом)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Леший.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 я тебе сказал, как есть.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Из тебя я выбью спесь!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Ты еще и издеваешься?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Без зубов хотишь остаться?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Стук в дверь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Кто скребется ? Заходи!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Входит Кощей.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Еще один – ты погляди!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Надо ж этак нарядиться!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Яга, надумал я жениться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что? Пора. Ты не согласна?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 думаю, любому ясно,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Что холостая жизнь сложна!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Забота каждому нужна.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 ж знаешь, кислых щец горшок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Схлебаю я под пирожок.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Жена обштопает, обвяжет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слово ласковое скажет,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Так нежно будет щебетать…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Ну, как могу я устоять?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ты что, Леший мне сказал?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Ты – невоспитанный нахал. (Лешему)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– джентльмен, моя ж ты душка!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 что, с ума сошла, подружка?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Чтоб жена была такой: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Вредной, вздорной и кривой?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 еще твои года!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Застрелился б я тогда!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Ах, ты так, милок Кощей!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Выгоню тебя взашей.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Сам смотри – то кожа и кости,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ещё явился в гости?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Чай с вареньем уминать!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меня же обзывать!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Приговор мой будет строг: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вам Бог, а вот порог.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Леший.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Что, как шкварки, ты кипишь?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Разошлась… Что говоришь?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Ну подумай ты сама,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Ну какая ты жена?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Ладно, ладно, все, молчу.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 чего сказать хочу: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схватки ты б ко мне пошла?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А, подружка, а, Яга?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Ну утри, утри же слезы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 пойди ка к Дед Морозу.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 ты что, с печи упал?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надумал, зубоскал.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Леший.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 неужто внучку в жены?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Хороши молодожены!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Да, Снегурочка хороша.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Эх, поет моя душа!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4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Так, рехнулся он, кажись,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Кощеюшка, держись.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те свадебку налажу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тебя, дружок, уважу.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Будя лазаря тут петь,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Больше не могу терпеть,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мне делать-то скажи?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Морозу фото покажи: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«Ваш товар, а мой купец!»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Тьфу ты, щеголь – удалец.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Ладно, ладно, поняла.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бывайте, я пошла.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сулить – то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Леший.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10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Жемчуг, злато и Кощеевы палаты.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Свадьбы день я сам назначу –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Новый год, и не иначе.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Леший, что сидишь смурной?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Приглашаю вас с Ягой!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 на свадьбу собирайтесь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с подарком расстарайтесь.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Век меня ты помнить будешь, 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Мой подарок не забудешь,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 те в свадебном меню 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Собой Снегурку заменю.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Баба-Яга уходит.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10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О! Села в ступу, полетела,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и мы займемся делом.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Леший, хватит чай гонять,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Сядь и начинай писать.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Леший 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(пишет).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«Всех на свадьбу в Новый год </w:t>
            </w:r>
          </w:p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Кощей с невестою зовет».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Кощей.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Невеста пойду выбирать украшения,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ты всем разошли приглашения.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Кощей с лешим уходят. Выходят Нептун и Медуза. 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br/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5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Медуза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ind w:left="1134" w:hanging="11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Что, Нептунушка, не весел?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трезубец свой повесил?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Вид усталый, мокрый жалкий.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Глянь, танцуют как русалки.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Тебя хотят развеселить.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будя, будя слёзы лить.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Нептун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Ох, Медуза, всё не мило,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море нет жить больше силы,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Ведь кругом зеленый цвет,</w:t>
            </w:r>
          </w:p>
          <w:p w:rsidR="00000CC0" w:rsidRPr="00851424" w:rsidRDefault="00000CC0" w:rsidP="00851424">
            <w:pPr>
              <w:spacing w:after="0" w:line="240" w:lineRule="auto"/>
              <w:ind w:left="1134" w:hanging="11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 хочу я в белый свет!</w:t>
            </w:r>
          </w:p>
          <w:p w:rsidR="00000CC0" w:rsidRPr="00851424" w:rsidRDefault="00000CC0" w:rsidP="00851424">
            <w:pPr>
              <w:spacing w:after="0" w:line="240" w:lineRule="auto"/>
              <w:ind w:left="1134" w:hanging="11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море всё однообразно.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Медуза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на суше?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Нептун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Всяко разно.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Лето, осень и весна,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а главное – зима.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Белый цвет ночами снится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Снегуркины ресницы.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Медуза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Что-то ты заговорился.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Может, болен? Простудился?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ОРЗ и плюс хондроз?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Ишь, нужон ему мороз!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Мало здесь ему воды,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Подай Снегурочку сюды.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 помочь тебе, не знаю,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Она ж невеста-то чужая.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Нептун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Хочу, чтобы была моя.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Медуза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Тьфу ты, хвост да чешуя.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Вон, русалки на волне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Косяком плывут к тебе.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Хочешь, в белый цвет покрасим,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Мишурой слегка украсим,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Косу можно заплести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хоть щас к венцу вести.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Нептун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Ты, Медуза, устарела,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Балаболишь всё не дело.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Снегурочку люблю,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Она – что парус кораблю.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Выйду всё ж на берег 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Решается судьба моя.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Нептун уходит. Медуза обращается к русалкам.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Медуза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Что, слыхали, Удивились?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Нет, скорее разозлились…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Медуза уходит.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Речь его полна сарказма…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Дак это ж признаки маразма.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Снегурочка ночами снится…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его-то возрасте жениться!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Нам и с ним-то нет покоя,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 ещё их будет двое.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 бы нам бы не устать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Их капризы выполнять.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Они нас точно заморочат.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Пляши для них с утра до ночи.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Мороженое им в кровать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Опять же надо подавать.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вообще она не здешняя,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Слыхала, даже бессердечная!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Небось капризная девица.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Обуй, одень, дай нарядиться.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Женитьбе надо помешать.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Нельзя сюда её пускать…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Корабль Нептуна разбить.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Снегурку – в море утопить.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Кто этим будет заниматься?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Нам надобно в тени остаться.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Спокойно, говори потише.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Мы анонимочку отпишем.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Кому?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Кощею в руки лично.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Идея родилась.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Отлично!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ней мы суть кратенько изложим.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«Бежать с супружеского ложа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Твоя невеста порешила.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Есть у неё красавец милый». 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русалка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Кощей жениться враз расхочет,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Снегурку в море он утопит.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Русалки, смеясь, уплывают. Появляется Балда.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  <w:t>Музыкальное приложение 6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br/>
              <w:t>Входит Мать Балды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Мать.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сверлишь стену глазами?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сынки, морока с вами!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Выдь-ка лучше за село: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Девчата там, так весело!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Балда.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Нет, маманя, это – вздор,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Препустейший разговор,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Без Снегурки мне нежить,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могу её забыть!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Это ж как я оплошал –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 любовь ей не сказал!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теперь, гляди, он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Другому будет отдана!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Ты, Балда, и есть балда,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Девка слишком молода,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Чтоб женою стать Кощея.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Балда.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представить  я не смею.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Думал, будет мне женой,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Под венец пойдёт со мной.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б голубушку любил,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Отстранил бы от работы,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Это не её забота.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немножко дом прибрать,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Пол помыть и постирать,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Все ковры перетрясти,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Хлев, коровник подмести,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Поросятам корм задать,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Воды в шесть бочек натаскать,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потом обед сготовить,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Щи там, кашу и картошку,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Само собой, пирог с морошкой.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увлекся ты, Балда?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Балда.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Нет, всё это ерунда.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когда пойдут детишки…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Мать. Ну Балда, хватил ты лишку.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Ты, милок, остепенись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в мечтах остановись.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Ведь она – тебе чужая!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Балда.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За Снегурку дорогую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с любым на бой пойду.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Будут знать меня Балду.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Помнит меня до сиз пор хитрый поп.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Пущай и Кощей прячет свой лоб!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 кем тягаться ты задумал?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Головой-то хоть подумал?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Душу ты не беренди,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Лучше за водой сходи.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Балда с Матерью выходят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  <w:t>Музыкальное приложение 7</w:t>
            </w:r>
          </w:p>
          <w:p w:rsidR="00000CC0" w:rsidRPr="00851424" w:rsidRDefault="00000CC0" w:rsidP="008514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Входят две старшие дочери из сказки «Аленький цветочек».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br/>
              <w:t>Одна чистит сапоги, другая гладит кафтан.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ты копаешься, батюшка злится!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дочь.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Сама то лишь торопить мастерица.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Тьфу ты, обрызгала весь сарафан.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Отец.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Дочки, ну как, готов мой кафтан?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дочь.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Готов. Можно уже надевать.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Мы даже успели его постирать.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Погладить, подштопать, немного подшить.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Отец.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Давай уж скорей.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Мне пора выходить.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Да, пока не успел уйти, какие подарки вам привезти?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Батюшка, хотим тебя попросить…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мог бы ты нас с собой захватить?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Отец.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не ослышался? Вас с собой взять?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дочь.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Хотим на свадьбе и мы погулять.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Отец.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Туда же плыть милей аж тысячу!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Зато мы там женихов сыщем.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Отец.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Может проще здесь поискать?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Ага! Ноги по шею можно стоптать!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Ни одного в округе приличного,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Из нас только Настьке везёт в жизни личной.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Батюшка, привези и мне цветочек аленький.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в цветочке- богатство, причём не маленькое.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хоть бы муж остался уродом.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Так нет же! Назло честному народу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Из чудо- юдища безобразного…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дочь.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Он превратился в принца прекрасного!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Отец.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Цыц, не языки будто, а жала.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Разве от Насти подарков вам мало?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У вас всю жизнь глаза завидущие,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девках сидите, от того и злющие.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Пожалуй, придётся с собой вас взять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там на чужбине зятя искать.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8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  <w:t>(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Звучит музыка, напоминающая бег  лошади)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 Муромец.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Глянь-ка, Леха-то как скачет.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 вестью к нам, ведь не иначе.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 Никитич.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 как, мимо пролетел.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ж он все таки хотел?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 нам, не к нам?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Ан нет, вернулся.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Что-то быстро обернулся.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Эй, Попович, что летаешь?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Аль друзей не замечаешь?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Алеша Попович.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Ой, да я же вас искал.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мимо дважды проскакал.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Очень трудно нас заметить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чистом поле, днём при свете 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Алеша.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вы за меня взялись?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Добрыня, ну не злись.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Тут вот грамотка для нас.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Дождалися мы приказ.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читай, когда поход?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Почитает нас народ!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Ведь зовемся мы не зря-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Русских три богатыря.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Удаль мы свою покажем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врагов Руси накажем.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Алеша.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Тьфу ты, вам бы только драться,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Со змеюками сражаться.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Нас на свадебку зовут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Кощей со Снегуркой, подпись тут.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Кощей, ну обскакал!</w:t>
            </w:r>
          </w:p>
          <w:p w:rsidR="00000CC0" w:rsidRPr="00851424" w:rsidRDefault="00000CC0" w:rsidP="00851424">
            <w:pPr>
              <w:tabs>
                <w:tab w:val="left" w:pos="21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Леха, ты об этом что-то знал?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Этих женщин не поймешь.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Снегурка, вот молодежь!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На тебе ведь нет лица,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Уведем из-под венца.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 ж на ней хотел жениться,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Пел нам, что она- жар-птица!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Все советовался с нами,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тянул-то со сватами?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Нюни быстро подбери,</w:t>
            </w:r>
          </w:p>
          <w:p w:rsidR="00000CC0" w:rsidRPr="00851424" w:rsidRDefault="00000CC0" w:rsidP="00851424">
            <w:pPr>
              <w:tabs>
                <w:tab w:val="left" w:pos="21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Все же мы богатыри.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Добрыня.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Пару раз махнем мечами,</w:t>
            </w:r>
          </w:p>
          <w:p w:rsidR="00000CC0" w:rsidRPr="00851424" w:rsidRDefault="00000CC0" w:rsidP="00851424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кощея нету с нами.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Алеша.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Жениха свободно место-</w:t>
            </w:r>
          </w:p>
          <w:p w:rsidR="00000CC0" w:rsidRPr="00851424" w:rsidRDefault="00000CC0" w:rsidP="00851424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уже твоя невеста.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Илья.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Все раны можно залечить,</w:t>
            </w:r>
          </w:p>
          <w:p w:rsidR="00000CC0" w:rsidRPr="00851424" w:rsidRDefault="00000CC0" w:rsidP="00851424">
            <w:pPr>
              <w:tabs>
                <w:tab w:val="left" w:pos="214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пошли мечи точить!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9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Ох, Минька, за смертью тебя посылать,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Небось по дороге успел ты поспать?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Слуга.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Батюшка, я ж за мочалом летал,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Уж так торопился так поспешал.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Пока ты летал, вода уж остыла,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 тому ж тазу потонуло мыло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Слуга.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Сию неприятность мы быстро исправим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мыло! А вот кипяточку добавим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Добавляет в таз кипяток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Обжог, остолоп! Что за шум? Погляди.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Слуга выглядывает за дверь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Слуга.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Сыночки ваши, просят зайти.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Батюшка царь! Падаем в ноги.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Помилуйте и не будьте строги.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вы, Сынки, с колен подымитесь.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ногах правды нет, рядом садитесь.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вы одни без невесток пришли?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Ах, ну и жён же себе мы нашли.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Из нас троих лишь Ваньку повезло.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У него жена краса, мастерица.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наши только и могут, что злиться.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Вредные, толстые, словно подушки,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Мы тоже хотим царевну-лягушку.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то и не жисть, сплошное коварство.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Так у нас же не лягушатник, а царство!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Жён непутёвых уже мы прогнали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на развод бумаги подали.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Так что мы в женихах опять.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 помоги нам, тять, а тять.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Входит слуга, надевает Царю тапочки, уносит таз.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Бог с ними, с разводом, и с жёнами тоже.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Были-то, в общем, ни кожи, ни рожи.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Вся жизнь проходит о детях в заботах,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Жён мы будем искать не в болотах.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где же, папаня, если не там?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Очень дельный совет вам я дам.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 у меня женихи-то, что надо,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Любой невесте будет отрада.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Может, немного не вышли умишком,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Но сажень в плечах богатства в излишке.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 посмотрите, как в жизни случается,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Каких невест расхватать пытаются.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Показывает приглашение на свадьбу.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У Кощея надобно девку отбить.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на ком-то из вас, к примеру, женить.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как быть второму?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Чуток подождет,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Может, кто другой приглашенье пришлет.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сын.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Ишь! Кощей!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Раскатал свои губы.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Царь.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Идемте, сынки!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Сейчас кваску бы.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10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Эй, ткачиха с поварихой!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Сватья баба Бабариха…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Прячь в сундук все барахло,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 на грех прям принесло.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Щас начнется: «Ой, чайку бы»,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Раскатает свои губы.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Прикрой пирог, баранки спрячь,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печь запихивай калач.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Входит 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Здравствуй, сватья!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Добрый вечер.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Жаль, попить чайку-то не с чем.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 с чайком-то погодите.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 несу-то, поглядите,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Наш Кощей решил жениться.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невеста кто? Девица?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Внучка старика Мороза.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Это ж прямо смех…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Сквозь слезы.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и Бог ему судья.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 послушайте меня,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Жених – Кощей, он кто такой?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Старый, хворый и смешной.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Но, однако, он богатый.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Злато, серебро, палаты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прислуги нет числа.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Я, кажися, поняла: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Снегурку надо устранять,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Чтоб его женою стать.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 ее со свету сжить?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бочку надо засмолить,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Бросить бочку в сине море,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Пусть гуляет на просторе.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а кто к венцу пойдет?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Белый цвет мне так идет.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Сошью длинную фату.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Что? За Кощея я пойду!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Платье я себе соткала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Из верблюжья одеяла.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Шляпу! Ну ее, фату.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Нет, к венцу уж я пойду.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Ведь Кощею я – под стать.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Хороша, ни дать ни взять.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сказала Бабариха.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Обошла нас очень лихо.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Когда смолить мы бочку будем,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 тебе мы не забудем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Ткачиха.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Хорошо. Так порешим. Бабариха, поспешим!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 иди, пожалуй, к ней,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Приведи сюда скорей.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Повариха.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Мы ж пойдем готовить бочку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поставим в деле точку.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12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br/>
              <w:t>Дед Мороз входит с мешком, начинает разбирать подарки, входит Баба-Яга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Здравствуй, Дедушка Мороз.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Леший, что ль, тебя принёс?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Нет, я в ступе прилетела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Для чего?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 есть тут дело.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Чё глядишь так на меня?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Ведь сегодня сваха 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 ты что, сошла с ума,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Сколько лет женат уж 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ind w:right="-14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 бороде уж серебро,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туда же, бес в ребро.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Ты-то, старый, здесь при чём?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 Снегурке речь ведём.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Ох ты, чудо-то свершилось,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Наша девочка влюбилась.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Рад я, рад, жених каков?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 уж не из простаков.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Худощавый, был брюнет,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Жира нет и мяса нет,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Зубы, кажется, свои.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Бабка, бабка, не темни.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Ты кого здесь описала?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Да, Кощея. Плохо стало?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Дед Мороз хватается за сердце.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Дыхай, дыхай через раз,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Чтоб был воздух про запас.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Все тебе бы шутковать.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Как он смел сватов прислать?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про то же речь веду,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Но ни с чем я не уйду.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Девку жалко, прав ты тут,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 и люди не поймут.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Ох, Яга, а как же быть?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Баба-Яга.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Дело надо обсудить.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Дед, ты слёзы-то утри,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Жду тебя сегодня в три.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Баба-Яга уходит, вбегает Снегурочка.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Дедушка! Я заслужила взбучку.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Прости свою неразумную внучку.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испросив твоего разрешение,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получив благословения,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Мы с милым подали в загс заявление.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ты приняла его предложение?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полюбила его без сомнения.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возраст тебя его не смущает?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старше немного, так это ж бывает...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верю ушам! Что там можно любить?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Ну, как ты можешь так говорить?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влюбилась с первого взгляда,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мне никого другого не надо.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Высокий, с неординарной причёской…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Ага, которой совсем не нужна расчёска.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как он элегантно одет…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Под плащом от Кутюр голый скелет.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Да, худощавый, но наверняка я не пошла бы за толстяка.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им просто им очарована.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Снегурочка внучка, да ты заколдована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Жених, твой уродливый, злой и старый!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Разве он тебе достойная пара?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Дед, что ты такое говоришь?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(Бежит к дверям.)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Мизгирь, заходи, что ты там стоишь?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(Входит Мизгирь.)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мой жених, оцени его сам.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Мизгирь! Не верю своим глазам.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я про Кощея, старый дурак.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Мизгирь.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Снегурочка, с дедом что-то не так.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Дед Мороз.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Ведь ты же, милок, мог опоздать,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Кощей попытался сватов заслать.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Мизгирь</w:t>
            </w: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Кощей? Да это смешно, невозможно.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Снегурочка.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Мизгирь, с ним нужно быть осторожным.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Мизгирь.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бойся, милая, я с тобой.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 кощеем готов я выдержать бой.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за тебя и в огонь, и в воду,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Вместе нам не страшны невзгоды.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чтобы страсть Кощея остыла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чтобы ему неповадно было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К невестам чужим дорожку искать,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предлагаю его обвенчать.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Но на Снегурочкино место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Мы подберём другую невесту, 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Чтоб не было нашему счастью угрозы.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 плачь, Снегурочка, вытри слёзы.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13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Бедная девочка, очень бледна,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Хрустальные слезы роняет она.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Ну что ж, пора уже нам вмешаться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в ситуации разобраться.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Я против того, чтоб Кощей стал ей мужем.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Да он Тортилле только и нужен…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Лешему Баба-Яга подойдет…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за Царя мать Балды.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Золотая рыбка как вобла стала,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Она по Садко столько лет страдала.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Служанка  Синюю Бороду любит,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Он никогда ее не погубит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Все знают она о его грибочках.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Два сына женятся на двух дочках.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За Илюшу пойдет Бабариха…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За Добрыню пусть Повариха…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Тхачихе Алешка достанется…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Нептуну Медуза понравится…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Федор влюбится в Марианну,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А вот Балду очарует Анна.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Вот как здорово получается,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Они у нас повлюбляются.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Все герои сказки выходят парами под музыку.</w:t>
            </w:r>
          </w:p>
        </w:tc>
      </w:tr>
      <w:tr w:rsidR="00000CC0" w:rsidRPr="00851424" w:rsidTr="00851424">
        <w:tc>
          <w:tcPr>
            <w:tcW w:w="9571" w:type="dxa"/>
            <w:gridSpan w:val="2"/>
          </w:tcPr>
          <w:p w:rsidR="00000CC0" w:rsidRPr="00851424" w:rsidRDefault="00000CC0" w:rsidP="00851424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Музыкальное приложение 14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Новый Год-это время чудес,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Пусть чудо придет в сказочный лес.</w:t>
            </w:r>
          </w:p>
        </w:tc>
      </w:tr>
      <w:tr w:rsidR="00000CC0" w:rsidRPr="00851424" w:rsidTr="00851424">
        <w:tc>
          <w:tcPr>
            <w:tcW w:w="3085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2-я фея.</w:t>
            </w:r>
          </w:p>
        </w:tc>
        <w:tc>
          <w:tcPr>
            <w:tcW w:w="6486" w:type="dxa"/>
          </w:tcPr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Смотрите, у всех счастливые лица,</w:t>
            </w:r>
          </w:p>
          <w:p w:rsidR="00000CC0" w:rsidRPr="00851424" w:rsidRDefault="00000CC0" w:rsidP="00851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1424">
              <w:rPr>
                <w:rFonts w:ascii="Times New Roman" w:hAnsi="Times New Roman"/>
                <w:sz w:val="28"/>
                <w:szCs w:val="28"/>
                <w:lang w:eastAsia="ru-RU"/>
              </w:rPr>
              <w:t>И Новый Год к нам в сказку стучится.</w:t>
            </w:r>
          </w:p>
        </w:tc>
      </w:tr>
    </w:tbl>
    <w:p w:rsidR="00000CC0" w:rsidRPr="006F7907" w:rsidRDefault="00000CC0" w:rsidP="00C836BC">
      <w:pPr>
        <w:rPr>
          <w:sz w:val="28"/>
          <w:szCs w:val="28"/>
        </w:rPr>
      </w:pPr>
    </w:p>
    <w:p w:rsidR="00000CC0" w:rsidRDefault="00000CC0">
      <w:pPr>
        <w:sectPr w:rsidR="00000CC0" w:rsidSect="00C836BC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00CC0" w:rsidRDefault="00000CC0">
      <w:pPr>
        <w:sectPr w:rsidR="00000CC0" w:rsidSect="00DE4D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 id="Рисунок 74" o:spid="_x0000_s1035" type="#_x0000_t75" alt="SAM_0071.jpg" style="position:absolute;margin-left:14.25pt;margin-top:28.55pt;width:758.9pt;height:480.5pt;z-index:-251664384;visibility:visible" wrapcoords="192 539 192 21061 21408 21061 21408 539 192 53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">
            <v:imagedata r:id="rId11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_x0000_s1036" type="#_x0000_t136" style="position:absolute;margin-left:191.25pt;margin-top:-15.4pt;width:368.05pt;height:48.8pt;z-index:-251667456" wrapcoords="-44 0 264 5317 264 10634 -44 15951 -44 16283 10954 21268 11922 21268 21600 16283 21600 15951 21424 10634 21600 4985 2464 0 -44 0" fillcolor="#369" stroked="f">
            <v:shadow color="#b2b2b2" opacity="52429f" offset="3pt"/>
            <v:textpath style="font-family:&quot;Times New Roman&quot;;v-text-kern:t" trim="t" fitpath="t" string="Наши артисты&#10;"/>
            <w10:wrap type="tight"/>
          </v:shape>
        </w:pict>
      </w:r>
    </w:p>
    <w:p w:rsidR="00000CC0" w:rsidRDefault="00000CC0">
      <w:r>
        <w:rPr>
          <w:noProof/>
          <w:lang w:eastAsia="ru-RU"/>
        </w:rPr>
        <w:pict>
          <v:shape id="Рисунок 71" o:spid="_x0000_s1037" type="#_x0000_t75" alt="DSC_0004.jpg" style="position:absolute;margin-left:-.1pt;margin-top:71pt;width:408.95pt;height:347.05pt;z-index:-251666432;visibility:visible" wrapcoords="555 793 555 20760 20966 20760 20966 793 555 79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">
            <v:imagedata r:id="rId12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73" o:spid="_x0000_s1038" type="#_x0000_t75" alt="DSC_0010.jpg" style="position:absolute;margin-left:418.25pt;margin-top:-25.15pt;width:360.5pt;height:501.1pt;z-index:-251665408;visibility:visible" wrapcoords="674 485 674 21115 20881 21115 20881 485 674 48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">
            <v:imagedata r:id="rId13" o:title=""/>
            <o:lock v:ext="edit" aspectratio="f"/>
            <w10:wrap type="tight"/>
          </v:shape>
        </w:pict>
      </w:r>
    </w:p>
    <w:p w:rsidR="00000CC0" w:rsidRDefault="00000CC0"/>
    <w:p w:rsidR="00000CC0" w:rsidRDefault="00000CC0"/>
    <w:p w:rsidR="00000CC0" w:rsidRDefault="00000CC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436.35pt;margin-top:.4pt;width:139.65pt;height:33.35pt;z-index:251657216" fillcolor="#d99594" stroked="f">
            <v:textbox>
              <w:txbxContent>
                <w:p w:rsidR="00000CC0" w:rsidRPr="00FF2BBC" w:rsidRDefault="00000CC0" w:rsidP="00FF2BBC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БАБА-ЯГА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21.35pt;margin-top:-60.2pt;width:67.65pt;height:33.35pt;z-index:251656192" fillcolor="#d99594" stroked="f">
            <v:textbox>
              <w:txbxContent>
                <w:p w:rsidR="00000CC0" w:rsidRPr="00FF2BBC" w:rsidRDefault="00000CC0" w:rsidP="00FF2BBC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FF2BBC">
                    <w:rPr>
                      <w:rFonts w:ascii="Times New Roman" w:hAnsi="Times New Roman"/>
                      <w:sz w:val="48"/>
                      <w:szCs w:val="48"/>
                    </w:rPr>
                    <w:t>ФЕИ</w:t>
                  </w:r>
                </w:p>
              </w:txbxContent>
            </v:textbox>
          </v:shape>
        </w:pict>
      </w:r>
    </w:p>
    <w:p w:rsidR="00000CC0" w:rsidRDefault="00000CC0"/>
    <w:p w:rsidR="00000CC0" w:rsidRDefault="00000CC0"/>
    <w:p w:rsidR="00000CC0" w:rsidRDefault="00000CC0"/>
    <w:p w:rsidR="00000CC0" w:rsidRDefault="00000CC0">
      <w:r>
        <w:rPr>
          <w:noProof/>
          <w:lang w:eastAsia="ru-RU"/>
        </w:rPr>
        <w:pict>
          <v:shape id="_x0000_s1041" type="#_x0000_t202" style="position:absolute;margin-left:505.45pt;margin-top:37.75pt;width:81.1pt;height:33.35pt;z-index:251658240" fillcolor="#d99594" stroked="f">
            <v:textbox>
              <w:txbxContent>
                <w:p w:rsidR="00000CC0" w:rsidRPr="00FF2BBC" w:rsidRDefault="00000CC0" w:rsidP="00FF2BBC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ЦАРЬ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79" o:spid="_x0000_s1042" type="#_x0000_t75" alt="DSC_0037.jpg" style="position:absolute;margin-left:-12.85pt;margin-top:18pt;width:290.9pt;height:415.7pt;z-index:-251662336;visibility:visible" wrapcoords="891 624 891 20937 20654 20937 20598 624 891 62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">
            <v:imagedata r:id="rId14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78" o:spid="_x0000_s1043" type="#_x0000_t75" alt="DSC_0103.jpg" style="position:absolute;margin-left:484.6pt;margin-top:23pt;width:290.4pt;height:410.4pt;z-index:-251663360;visibility:visible" wrapcoords="837 632 837 20968 20595 20968 20651 632 837 63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">
            <v:imagedata r:id="rId15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80" o:spid="_x0000_s1044" type="#_x0000_t75" alt="DSC_0018.jpg" style="position:absolute;margin-left:273.65pt;margin-top:-15.8pt;width:204.5pt;height:521.3pt;z-index:-251661312;visibility:visible" wrapcoords="1503 466 1424 528 1345 20916 1503 21134 1582 21134 19938 21134 20018 21134 20176 20885 20097 528 20018 466 1503 46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">
            <v:imagedata r:id="rId16" o:title=""/>
            <o:lock v:ext="edit" aspectratio="f"/>
            <w10:wrap type="tight"/>
          </v:shape>
        </w:pict>
      </w:r>
    </w:p>
    <w:p w:rsidR="00000CC0" w:rsidRDefault="00000CC0">
      <w:r>
        <w:rPr>
          <w:noProof/>
          <w:lang w:eastAsia="ru-RU"/>
        </w:rPr>
        <w:pict>
          <v:shape id="_x0000_s1045" type="#_x0000_t202" style="position:absolute;margin-left:292.6pt;margin-top:14pt;width:107.75pt;height:33.35pt;z-index:251659264" fillcolor="#d99594" stroked="f">
            <v:textbox>
              <w:txbxContent>
                <w:p w:rsidR="00000CC0" w:rsidRPr="00FF2BBC" w:rsidRDefault="00000CC0" w:rsidP="00FF2BBC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КОЩЕЙ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19.5pt;margin-top:-194.1pt;width:38.55pt;height:170.35pt;z-index:251660288" fillcolor="#d99594" stroked="f">
            <v:textbox>
              <w:txbxContent>
                <w:p w:rsidR="00000CC0" w:rsidRDefault="00000CC0" w:rsidP="003423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Н</w:t>
                  </w:r>
                </w:p>
                <w:p w:rsidR="00000CC0" w:rsidRDefault="00000CC0" w:rsidP="003423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Е</w:t>
                  </w:r>
                </w:p>
                <w:p w:rsidR="00000CC0" w:rsidRDefault="00000CC0" w:rsidP="003423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П</w:t>
                  </w:r>
                </w:p>
                <w:p w:rsidR="00000CC0" w:rsidRDefault="00000CC0" w:rsidP="003423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Т</w:t>
                  </w:r>
                </w:p>
                <w:p w:rsidR="00000CC0" w:rsidRDefault="00000CC0" w:rsidP="003423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У</w:t>
                  </w:r>
                </w:p>
                <w:p w:rsidR="00000CC0" w:rsidRPr="00FF2BBC" w:rsidRDefault="00000CC0" w:rsidP="003423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Н</w:t>
                  </w:r>
                </w:p>
              </w:txbxContent>
            </v:textbox>
          </v:shape>
        </w:pict>
      </w:r>
    </w:p>
    <w:p w:rsidR="00000CC0" w:rsidRDefault="00000CC0"/>
    <w:p w:rsidR="00000CC0" w:rsidRDefault="00000CC0"/>
    <w:p w:rsidR="00000CC0" w:rsidRDefault="00000CC0">
      <w:r>
        <w:rPr>
          <w:noProof/>
          <w:lang w:eastAsia="ru-RU"/>
        </w:rPr>
        <w:pict>
          <v:shape id="Рисунок 83" o:spid="_x0000_s1047" type="#_x0000_t75" alt="SAM_0069.jpg" style="position:absolute;margin-left:17.65pt;margin-top:2.25pt;width:243.85pt;height:491.5pt;z-index:-251654144;visibility:visible" wrapcoords="1130 462 1063 528 997 21105 1329 21138 1728 21138 19739 21138 20204 21138 20537 21105 20404 462 1130 46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">
            <v:imagedata r:id="rId17" o:title=""/>
            <o:lock v:ext="edit" aspectratio="f"/>
            <w10:wrap type="tight"/>
          </v:shape>
        </w:pict>
      </w:r>
    </w:p>
    <w:p w:rsidR="00000CC0" w:rsidRDefault="00000CC0">
      <w:pPr>
        <w:sectPr w:rsidR="00000CC0" w:rsidSect="00DE4D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 id="Рисунок 84" o:spid="_x0000_s1048" type="#_x0000_t75" alt="SAM_0077.jpg" style="position:absolute;margin-left:30.2pt;margin-top:-3.3pt;width:443.5pt;height:421.45pt;z-index:-251653120;visibility:visible" wrapcoords="548 653 548 20947 21015 20947 21015 653 548 65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">
            <v:imagedata r:id="rId18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_x0000_s1049" type="#_x0000_t202" style="position:absolute;margin-left:-233pt;margin-top:419.7pt;width:153.75pt;height:33.35pt;z-index:251661312" fillcolor="#d99594" stroked="f">
            <v:textbox>
              <w:txbxContent>
                <w:p w:rsidR="00000CC0" w:rsidRPr="00FF2BBC" w:rsidRDefault="00000CC0" w:rsidP="007279C9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ПОВАРИХА</w:t>
                  </w:r>
                </w:p>
              </w:txbxContent>
            </v:textbox>
          </v:shape>
        </w:pict>
      </w:r>
    </w:p>
    <w:p w:rsidR="00000CC0" w:rsidRDefault="00000CC0">
      <w:pPr>
        <w:sectPr w:rsidR="00000CC0" w:rsidSect="00DE4D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 id="Рисунок 87" o:spid="_x0000_s1050" type="#_x0000_t75" alt="SAM_0079.jpg" style="position:absolute;margin-left:385.75pt;margin-top:122.35pt;width:401.75pt;height:399.85pt;z-index:-251651072;visibility:visible" wrapcoords="604 689 604 20871 20915 20871 20915 689 604 68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">
            <v:imagedata r:id="rId19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86" o:spid="_x0000_s1051" type="#_x0000_t75" alt="SAM_0083.jpg" style="position:absolute;margin-left:-9.05pt;margin-top:-20.45pt;width:403.2pt;height:426.7pt;z-index:-251652096;visibility:visible" wrapcoords="683 607 683 20993 20877 20993 20877 607 683 60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">
            <v:imagedata r:id="rId20" o:title=""/>
            <o:lock v:ext="edit" aspectratio="f"/>
            <w10:wrap type="tight"/>
          </v:shape>
        </w:pict>
      </w:r>
    </w:p>
    <w:p w:rsidR="00000CC0" w:rsidRDefault="00000CC0">
      <w:r>
        <w:rPr>
          <w:noProof/>
          <w:lang w:eastAsia="ru-RU"/>
        </w:rPr>
        <w:pict>
          <v:shape id="Рисунок 90" o:spid="_x0000_s1052" type="#_x0000_t75" alt="SAM_0102.jpg" style="position:absolute;margin-left:-31.75pt;margin-top:-22.15pt;width:246.7pt;height:368.15pt;z-index:-251648000;visibility:visible" wrapcoords="985 792 985 20808 20418 20808 20418 792 985 79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">
            <v:imagedata r:id="rId21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89" o:spid="_x0000_s1053" type="#_x0000_t75" alt="SAM_0087.jpg" style="position:absolute;margin-left:525.65pt;margin-top:-21.15pt;width:263.5pt;height:345.6pt;z-index:-251649024;visibility:visible" wrapcoords="985 797 985 20803 20554 20803 20554 797 985 79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">
            <v:imagedata r:id="rId22" o:title=""/>
            <o:lock v:ext="edit" aspectratio="f"/>
            <w10:wrap type="tight"/>
          </v:shape>
        </w:pict>
      </w:r>
    </w:p>
    <w:p w:rsidR="00000CC0" w:rsidRDefault="00000CC0"/>
    <w:p w:rsidR="00000CC0" w:rsidRDefault="00000CC0"/>
    <w:p w:rsidR="00000CC0" w:rsidRDefault="00000CC0"/>
    <w:p w:rsidR="00000CC0" w:rsidRDefault="00000CC0"/>
    <w:p w:rsidR="00000CC0" w:rsidRDefault="00000CC0"/>
    <w:p w:rsidR="00000CC0" w:rsidRDefault="00000CC0">
      <w:pPr>
        <w:sectPr w:rsidR="00000CC0" w:rsidSect="00DE4D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 id="Рисунок 88" o:spid="_x0000_s1054" type="#_x0000_t75" alt="SAM_0090.jpg" style="position:absolute;margin-left:-5.15pt;margin-top:40.25pt;width:300.5pt;height:270.7pt;z-index:-251650048;visibility:visible" wrapcoords="916 1077 862 20463 20684 20463 20684 1077 916 107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">
            <v:imagedata r:id="rId23" o:title=""/>
            <o:lock v:ext="edit" aspectratio="f"/>
            <w10:wrap type="tight"/>
          </v:shape>
        </w:pict>
      </w:r>
    </w:p>
    <w:p w:rsidR="00000CC0" w:rsidRDefault="00000CC0" w:rsidP="008329C3">
      <w:r>
        <w:rPr>
          <w:noProof/>
          <w:lang w:eastAsia="ru-RU"/>
        </w:rPr>
        <w:pict>
          <v:shape id="Рисунок 91" o:spid="_x0000_s1055" type="#_x0000_t75" alt="SAM_0122.jpg" style="position:absolute;margin-left:55.35pt;margin-top:1.05pt;width:665.75pt;height:510.25pt;z-index:-251646976;visibility:visible" wrapcoords="268 476 268 21060 316 21124 584 21124 20992 21124 21284 21124 21357 21028 21332 476 268 47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">
            <v:imagedata r:id="rId24" o:title=""/>
            <o:lock v:ext="edit" aspectratio="f"/>
            <w10:wrap type="tight"/>
          </v:shape>
        </w:pict>
      </w:r>
    </w:p>
    <w:sectPr w:rsidR="00000CC0" w:rsidSect="00DE4D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CC0" w:rsidRDefault="00000CC0" w:rsidP="00DE4D31">
      <w:pPr>
        <w:spacing w:after="0" w:line="240" w:lineRule="auto"/>
      </w:pPr>
      <w:r>
        <w:separator/>
      </w:r>
    </w:p>
  </w:endnote>
  <w:endnote w:type="continuationSeparator" w:id="0">
    <w:p w:rsidR="00000CC0" w:rsidRDefault="00000CC0" w:rsidP="00DE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CC0" w:rsidRDefault="00000CC0">
    <w:pPr>
      <w:pStyle w:val="Footer"/>
      <w:jc w:val="right"/>
    </w:pPr>
    <w:fldSimple w:instr=" PAGE   \* MERGEFORMAT ">
      <w:r>
        <w:rPr>
          <w:noProof/>
        </w:rPr>
        <w:t>3</w:t>
      </w:r>
    </w:fldSimple>
  </w:p>
  <w:p w:rsidR="00000CC0" w:rsidRDefault="00000C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CC0" w:rsidRDefault="00000CC0">
    <w:pPr>
      <w:pStyle w:val="Footer"/>
      <w:jc w:val="right"/>
    </w:pPr>
    <w:fldSimple w:instr=" PAGE   \* MERGEFORMAT ">
      <w:r>
        <w:rPr>
          <w:noProof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CC0" w:rsidRDefault="00000CC0" w:rsidP="00DE4D31">
      <w:pPr>
        <w:spacing w:after="0" w:line="240" w:lineRule="auto"/>
      </w:pPr>
      <w:r>
        <w:separator/>
      </w:r>
    </w:p>
  </w:footnote>
  <w:footnote w:type="continuationSeparator" w:id="0">
    <w:p w:rsidR="00000CC0" w:rsidRDefault="00000CC0" w:rsidP="00DE4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4D31"/>
    <w:rsid w:val="00000CC0"/>
    <w:rsid w:val="0003788B"/>
    <w:rsid w:val="00075C9F"/>
    <w:rsid w:val="000D1894"/>
    <w:rsid w:val="000E46A7"/>
    <w:rsid w:val="0031434E"/>
    <w:rsid w:val="00336B34"/>
    <w:rsid w:val="0034234F"/>
    <w:rsid w:val="0038654F"/>
    <w:rsid w:val="003A5D78"/>
    <w:rsid w:val="00533B98"/>
    <w:rsid w:val="005600E6"/>
    <w:rsid w:val="00593337"/>
    <w:rsid w:val="005B7EC6"/>
    <w:rsid w:val="00644CD1"/>
    <w:rsid w:val="00645CB6"/>
    <w:rsid w:val="006748C9"/>
    <w:rsid w:val="006F7907"/>
    <w:rsid w:val="00717B62"/>
    <w:rsid w:val="007279C9"/>
    <w:rsid w:val="007410E9"/>
    <w:rsid w:val="007609DD"/>
    <w:rsid w:val="007823A1"/>
    <w:rsid w:val="007C6470"/>
    <w:rsid w:val="00812B87"/>
    <w:rsid w:val="008329C3"/>
    <w:rsid w:val="00851424"/>
    <w:rsid w:val="008A3CF9"/>
    <w:rsid w:val="008C172B"/>
    <w:rsid w:val="009304C1"/>
    <w:rsid w:val="00A72BDC"/>
    <w:rsid w:val="00A805CD"/>
    <w:rsid w:val="00A903C1"/>
    <w:rsid w:val="00A93EA4"/>
    <w:rsid w:val="00B03E80"/>
    <w:rsid w:val="00C32533"/>
    <w:rsid w:val="00C836BC"/>
    <w:rsid w:val="00C85573"/>
    <w:rsid w:val="00D11307"/>
    <w:rsid w:val="00D24F98"/>
    <w:rsid w:val="00D60653"/>
    <w:rsid w:val="00DE4D31"/>
    <w:rsid w:val="00E627D5"/>
    <w:rsid w:val="00EC4CA8"/>
    <w:rsid w:val="00F05BB6"/>
    <w:rsid w:val="00F2130D"/>
    <w:rsid w:val="00F31284"/>
    <w:rsid w:val="00F94ABF"/>
    <w:rsid w:val="00FC6E2E"/>
    <w:rsid w:val="00FF2BBC"/>
    <w:rsid w:val="00FF2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D7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36B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36BC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36B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36BC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E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4D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E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E4D3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4D31"/>
    <w:rPr>
      <w:rFonts w:cs="Times New Roman"/>
    </w:rPr>
  </w:style>
  <w:style w:type="table" w:styleId="TableGrid">
    <w:name w:val="Table Grid"/>
    <w:basedOn w:val="TableNormal"/>
    <w:uiPriority w:val="99"/>
    <w:rsid w:val="00C836B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22</Pages>
  <Words>2686</Words>
  <Characters>15316</Characters>
  <Application>Microsoft Office Outlook</Application>
  <DocSecurity>0</DocSecurity>
  <Lines>0</Lines>
  <Paragraphs>0</Paragraphs>
  <ScaleCrop>false</ScaleCrop>
  <Company>CtrlSoft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Beriger</dc:creator>
  <cp:keywords/>
  <dc:description/>
  <cp:lastModifiedBy>nastya.cherepneva</cp:lastModifiedBy>
  <cp:revision>2</cp:revision>
  <dcterms:created xsi:type="dcterms:W3CDTF">2013-06-18T09:55:00Z</dcterms:created>
  <dcterms:modified xsi:type="dcterms:W3CDTF">2013-06-18T09:55:00Z</dcterms:modified>
</cp:coreProperties>
</file>